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51972744"/>
        <w:docPartObj>
          <w:docPartGallery w:val="Cover Pages"/>
          <w:docPartUnique/>
        </w:docPartObj>
      </w:sdtPr>
      <w:sdtEndPr/>
      <w:sdtContent>
        <w:p w14:paraId="1C121305" w14:textId="77777777" w:rsidR="000E2A05" w:rsidRDefault="006E2290" w:rsidP="00684165">
          <w:pPr>
            <w:spacing w:before="2000"/>
            <w:ind w:left="907"/>
          </w:pPr>
          <w:sdt>
            <w:sdtPr>
              <w:rPr>
                <w:rStyle w:val="Zwaar"/>
              </w:rPr>
              <w:alias w:val="Bedrijf"/>
              <w:id w:val="1340691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>
              <w:rPr>
                <w:rStyle w:val="Zwaar"/>
              </w:rPr>
            </w:sdtEndPr>
            <w:sdtContent>
              <w:r w:rsidR="0059042B" w:rsidRPr="0059042B">
                <w:rPr>
                  <w:rStyle w:val="Zwaar"/>
                </w:rPr>
                <w:t>Gemeente Rijssen-Holten</w:t>
              </w:r>
            </w:sdtContent>
          </w:sdt>
        </w:p>
        <w:sdt>
          <w:sdtPr>
            <w:alias w:val="Titel"/>
            <w:id w:val="-1205871345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7C7066E0" w14:textId="77777777" w:rsidR="0059042B" w:rsidRDefault="0059042B" w:rsidP="00684165">
              <w:pPr>
                <w:pStyle w:val="Titel"/>
                <w:spacing w:after="300"/>
                <w:ind w:left="907"/>
              </w:pPr>
              <w:r w:rsidRPr="00FB66C5">
                <w:t>Titel van dit document</w:t>
              </w:r>
            </w:p>
          </w:sdtContent>
        </w:sdt>
        <w:p w14:paraId="7F27AB30" w14:textId="77777777" w:rsidR="00801E55" w:rsidRPr="00D15AF1" w:rsidRDefault="006E2290" w:rsidP="00684165">
          <w:pPr>
            <w:pStyle w:val="Ondertitel"/>
            <w:ind w:left="907"/>
          </w:pPr>
          <w:sdt>
            <w:sdtPr>
              <w:alias w:val="Ondertitel"/>
              <w:id w:val="13406923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59042B" w:rsidRPr="00B173C7">
                <w:t>Ondertitel</w:t>
              </w:r>
            </w:sdtContent>
          </w:sdt>
          <w:r w:rsidR="00E73205" w:rsidRPr="00E73205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514CEF7" wp14:editId="2A54A21D">
                <wp:simplePos x="0" y="0"/>
                <wp:positionH relativeFrom="column">
                  <wp:posOffset>-741680</wp:posOffset>
                </wp:positionH>
                <wp:positionV relativeFrom="page">
                  <wp:posOffset>5293995</wp:posOffset>
                </wp:positionV>
                <wp:extent cx="7610475" cy="3190875"/>
                <wp:effectExtent l="0" t="0" r="0" b="0"/>
                <wp:wrapNone/>
                <wp:docPr id="5" name="Afbeelding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275" b="16830"/>
                        <a:stretch/>
                      </pic:blipFill>
                      <pic:spPr bwMode="auto">
                        <a:xfrm>
                          <a:off x="0" y="0"/>
                          <a:ext cx="7610475" cy="319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DF4E8B" w14:textId="77777777" w:rsidR="000E2A05" w:rsidRPr="00E73205" w:rsidRDefault="005C5443" w:rsidP="00E7320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BDBF7D9" wp14:editId="10BFF3FC">
                    <wp:simplePos x="0" y="0"/>
                    <wp:positionH relativeFrom="column">
                      <wp:posOffset>544195</wp:posOffset>
                    </wp:positionH>
                    <wp:positionV relativeFrom="page">
                      <wp:posOffset>9121140</wp:posOffset>
                    </wp:positionV>
                    <wp:extent cx="3784600" cy="701675"/>
                    <wp:effectExtent l="0" t="0" r="0" b="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84600" cy="701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Auteur"/>
                                  <w:id w:val="13406928"/>
                                  <w:placeholder>
                                    <w:docPart w:val="AB0FDD6981F84687A6FA88C82305B04D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1A6D011" w14:textId="29A8C3DF" w:rsidR="005C5443" w:rsidRPr="00D15AF1" w:rsidRDefault="00940AF2" w:rsidP="005C5443">
                                    <w:r>
                                      <w:t>Gemeente Rijssen-Holten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4472C4" w:themeColor="accent1"/>
                                  </w:rPr>
                                  <w:alias w:val="Datum"/>
                                  <w:id w:val="13406932"/>
                                  <w:placeholder>
                                    <w:docPart w:val="10803B689E7444B38522DD1EE49161A4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788FFC2" w14:textId="77777777" w:rsidR="005C5443" w:rsidRPr="005C5443" w:rsidRDefault="005C5443" w:rsidP="005C5443">
                                    <w:pPr>
                                      <w:pStyle w:val="Geenafstand"/>
                                      <w:rPr>
                                        <w:color w:val="4472C4" w:themeColor="accent1"/>
                                      </w:rPr>
                                    </w:pPr>
                                    <w:r w:rsidRPr="000E2A05">
                                      <w:t>[Kies de datum]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DBF7D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" o:spid="_x0000_s1026" type="#_x0000_t202" style="position:absolute;margin-left:42.85pt;margin-top:718.2pt;width:298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UuFwIAACw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" filled="f" stroked="f" strokeweight=".5pt">
                    <v:textbox>
                      <w:txbxContent>
                        <w:sdt>
                          <w:sdtPr>
                            <w:alias w:val="Auteur"/>
                            <w:id w:val="13406928"/>
                            <w:placeholder>
                              <w:docPart w:val="AB0FDD6981F84687A6FA88C82305B04D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41A6D011" w14:textId="29A8C3DF" w:rsidR="005C5443" w:rsidRPr="00D15AF1" w:rsidRDefault="00940AF2" w:rsidP="005C5443">
                              <w:r>
                                <w:t>Gemeente Rijssen-Holten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4472C4" w:themeColor="accent1"/>
                            </w:rPr>
                            <w:alias w:val="Datum"/>
                            <w:id w:val="13406932"/>
                            <w:placeholder>
                              <w:docPart w:val="10803B689E7444B38522DD1EE49161A4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788FFC2" w14:textId="77777777" w:rsidR="005C5443" w:rsidRPr="005C5443" w:rsidRDefault="005C5443" w:rsidP="005C5443">
                              <w:pPr>
                                <w:pStyle w:val="Geenafstand"/>
                                <w:rPr>
                                  <w:color w:val="4472C4" w:themeColor="accent1"/>
                                </w:rPr>
                              </w:pPr>
                              <w:r w:rsidRPr="000E2A05">
                                <w:t>[Kies de datum]</w:t>
                              </w:r>
                            </w:p>
                          </w:sdtContent>
                        </w:sdt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E2A05" w:rsidRPr="00E73205">
            <w:br w:type="page"/>
          </w:r>
        </w:p>
      </w:sdtContent>
    </w:sdt>
    <w:p w14:paraId="24D4F8F3" w14:textId="13D10941" w:rsidR="00274571" w:rsidRPr="00274571" w:rsidRDefault="005D1A0D" w:rsidP="007B3759">
      <w:pPr>
        <w:pStyle w:val="Stijl1"/>
        <w:tabs>
          <w:tab w:val="right" w:pos="9638"/>
        </w:tabs>
      </w:pPr>
      <w:r>
        <w:lastRenderedPageBreak/>
        <w:t>Kop</w:t>
      </w:r>
      <w:r w:rsidR="0096767A">
        <w:t xml:space="preserve"> 1 gebruik je voor de hoofdstuktitel</w:t>
      </w:r>
      <w:r w:rsidR="007B3759">
        <w:tab/>
      </w:r>
    </w:p>
    <w:p w14:paraId="195F3C93" w14:textId="77777777" w:rsidR="0096767A" w:rsidRPr="00274571" w:rsidRDefault="0096767A" w:rsidP="0096767A">
      <w:r>
        <w:t>Tussendoor gebruik je de opmaak</w:t>
      </w:r>
      <w:r w:rsidR="005D1A0D">
        <w:t xml:space="preserve"> standaard</w:t>
      </w:r>
      <w:r>
        <w:t>.</w:t>
      </w:r>
    </w:p>
    <w:p w14:paraId="75A39303" w14:textId="77777777" w:rsidR="003F0A33" w:rsidRDefault="005D1A0D" w:rsidP="005D1A0D">
      <w:pPr>
        <w:pStyle w:val="Kop2"/>
      </w:pPr>
      <w:r>
        <w:t>Kop</w:t>
      </w:r>
      <w:r w:rsidR="0096767A">
        <w:t xml:space="preserve"> 2 gebruik je voor de </w:t>
      </w:r>
      <w:r w:rsidR="008B2612">
        <w:t>paragraaf</w:t>
      </w:r>
      <w:r w:rsidR="00B94C39">
        <w:t xml:space="preserve"> </w:t>
      </w:r>
    </w:p>
    <w:p w14:paraId="1F4BE276" w14:textId="77777777" w:rsidR="00274571" w:rsidRPr="00274571" w:rsidRDefault="0096767A" w:rsidP="00274571">
      <w:r>
        <w:t xml:space="preserve">Tussendoor gebruik je de </w:t>
      </w:r>
      <w:r w:rsidR="005D1A0D">
        <w:t>opmaak standaard</w:t>
      </w:r>
      <w:r>
        <w:t>.</w:t>
      </w:r>
    </w:p>
    <w:p w14:paraId="3D3B92D2" w14:textId="77777777" w:rsidR="003F0A33" w:rsidRDefault="005D1A0D" w:rsidP="005D1A0D">
      <w:pPr>
        <w:pStyle w:val="Kop3"/>
      </w:pPr>
      <w:r>
        <w:t>Kop</w:t>
      </w:r>
      <w:r w:rsidR="0096767A">
        <w:t xml:space="preserve"> 3 gebruik je voor de tussenkop in een </w:t>
      </w:r>
      <w:r w:rsidR="008B2612">
        <w:t>paragraaf</w:t>
      </w:r>
    </w:p>
    <w:p w14:paraId="56A777BA" w14:textId="58BD8AD5" w:rsidR="006379C9" w:rsidRDefault="0096767A" w:rsidP="006379C9">
      <w:r>
        <w:t xml:space="preserve">Tussendoor gebruik je de </w:t>
      </w:r>
      <w:r w:rsidR="005D1A0D">
        <w:t>opmaak standaard.</w:t>
      </w:r>
    </w:p>
    <w:p w14:paraId="350FF590" w14:textId="77777777" w:rsidR="006379C9" w:rsidRDefault="006379C9" w:rsidP="006379C9"/>
    <w:p w14:paraId="4EBB8390" w14:textId="4809DC36" w:rsidR="006379C9" w:rsidRPr="006379C9" w:rsidRDefault="006379C9" w:rsidP="006379C9">
      <w:r>
        <w:t xml:space="preserve">Voor meer informatie over tekstopmaak, afbeeldingen, kleur en contrast, tabellen en het opslaan als PDF: zie </w:t>
      </w:r>
      <w:hyperlink r:id="rId9" w:history="1">
        <w:r w:rsidRPr="006379C9">
          <w:rPr>
            <w:rStyle w:val="Hyperlink"/>
          </w:rPr>
          <w:t>de werkinstructie op SIEM</w:t>
        </w:r>
      </w:hyperlink>
      <w:r>
        <w:t>.</w:t>
      </w:r>
    </w:p>
    <w:sectPr w:rsidR="006379C9" w:rsidRPr="006379C9" w:rsidSect="00801E55">
      <w:head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8934C" w14:textId="77777777" w:rsidR="00940AF2" w:rsidRDefault="00940AF2" w:rsidP="00B94C39">
      <w:r>
        <w:separator/>
      </w:r>
    </w:p>
  </w:endnote>
  <w:endnote w:type="continuationSeparator" w:id="0">
    <w:p w14:paraId="67D19831" w14:textId="77777777" w:rsidR="00940AF2" w:rsidRDefault="00940AF2" w:rsidP="00B9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 Black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13062"/>
      </w:rPr>
      <w:id w:val="-487628808"/>
      <w:docPartObj>
        <w:docPartGallery w:val="Page Numbers (Bottom of Page)"/>
        <w:docPartUnique/>
      </w:docPartObj>
    </w:sdtPr>
    <w:sdtEndPr/>
    <w:sdtContent>
      <w:sdt>
        <w:sdtPr>
          <w:rPr>
            <w:color w:val="013062"/>
          </w:rPr>
          <w:id w:val="276308566"/>
          <w:docPartObj>
            <w:docPartGallery w:val="Page Numbers (Top of Page)"/>
            <w:docPartUnique/>
          </w:docPartObj>
        </w:sdtPr>
        <w:sdtEndPr/>
        <w:sdtContent>
          <w:p w14:paraId="2FBEE538" w14:textId="4AEADF80" w:rsidR="004F2027" w:rsidRPr="006911E5" w:rsidRDefault="006E2290">
            <w:pPr>
              <w:pStyle w:val="Voettekst"/>
              <w:jc w:val="center"/>
              <w:rPr>
                <w:color w:val="01306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D43531D" wp14:editId="25980B1C">
                  <wp:simplePos x="0" y="0"/>
                  <wp:positionH relativeFrom="page">
                    <wp:posOffset>-12065</wp:posOffset>
                  </wp:positionH>
                  <wp:positionV relativeFrom="paragraph">
                    <wp:posOffset>-318297</wp:posOffset>
                  </wp:positionV>
                  <wp:extent cx="7583280" cy="1432782"/>
                  <wp:effectExtent l="0" t="0" r="0" b="0"/>
                  <wp:wrapNone/>
                  <wp:docPr id="665262449" name="Afbeelding 665262449" descr="Afbeelding met wit, ontwer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443541" name="Afbeelding 2" descr="Afbeelding met wit, ontwerp&#10;&#10;Automatisch gegenereerde beschrijvi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280" cy="143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2027" w:rsidRPr="006911E5">
              <w:rPr>
                <w:color w:val="013062"/>
              </w:rPr>
              <w:t xml:space="preserve">Pagina </w:t>
            </w:r>
            <w:r w:rsidR="004F2027" w:rsidRPr="006911E5">
              <w:rPr>
                <w:bCs/>
                <w:color w:val="013062"/>
                <w:szCs w:val="24"/>
              </w:rPr>
              <w:fldChar w:fldCharType="begin"/>
            </w:r>
            <w:r w:rsidR="004F2027" w:rsidRPr="006911E5">
              <w:rPr>
                <w:bCs/>
                <w:color w:val="013062"/>
              </w:rPr>
              <w:instrText>PAGE</w:instrText>
            </w:r>
            <w:r w:rsidR="004F2027" w:rsidRPr="006911E5">
              <w:rPr>
                <w:bCs/>
                <w:color w:val="013062"/>
                <w:szCs w:val="24"/>
              </w:rPr>
              <w:fldChar w:fldCharType="separate"/>
            </w:r>
            <w:r w:rsidR="001E6DC2">
              <w:rPr>
                <w:bCs/>
                <w:noProof/>
                <w:color w:val="013062"/>
              </w:rPr>
              <w:t>1</w:t>
            </w:r>
            <w:r w:rsidR="004F2027" w:rsidRPr="006911E5">
              <w:rPr>
                <w:bCs/>
                <w:color w:val="013062"/>
                <w:szCs w:val="24"/>
              </w:rPr>
              <w:fldChar w:fldCharType="end"/>
            </w:r>
            <w:r w:rsidR="004F2027" w:rsidRPr="006911E5">
              <w:rPr>
                <w:color w:val="013062"/>
              </w:rPr>
              <w:t xml:space="preserve"> van </w:t>
            </w:r>
            <w:r w:rsidR="004F2027" w:rsidRPr="006911E5">
              <w:rPr>
                <w:bCs/>
                <w:color w:val="013062"/>
                <w:szCs w:val="24"/>
              </w:rPr>
              <w:fldChar w:fldCharType="begin"/>
            </w:r>
            <w:r w:rsidR="004F2027" w:rsidRPr="006911E5">
              <w:rPr>
                <w:bCs/>
                <w:color w:val="013062"/>
              </w:rPr>
              <w:instrText>NUMPAGES</w:instrText>
            </w:r>
            <w:r w:rsidR="004F2027" w:rsidRPr="006911E5">
              <w:rPr>
                <w:bCs/>
                <w:color w:val="013062"/>
                <w:szCs w:val="24"/>
              </w:rPr>
              <w:fldChar w:fldCharType="separate"/>
            </w:r>
            <w:r w:rsidR="001E6DC2">
              <w:rPr>
                <w:bCs/>
                <w:noProof/>
                <w:color w:val="013062"/>
              </w:rPr>
              <w:t>1</w:t>
            </w:r>
            <w:r w:rsidR="004F2027" w:rsidRPr="006911E5">
              <w:rPr>
                <w:bCs/>
                <w:color w:val="013062"/>
                <w:szCs w:val="24"/>
              </w:rPr>
              <w:fldChar w:fldCharType="end"/>
            </w:r>
          </w:p>
        </w:sdtContent>
      </w:sdt>
    </w:sdtContent>
  </w:sdt>
  <w:p w14:paraId="496C5269" w14:textId="3D463EFA" w:rsidR="004F2027" w:rsidRDefault="006E2290">
    <w:pPr>
      <w:pStyle w:val="Voetteks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4525867" wp14:editId="0D870C25">
          <wp:simplePos x="0" y="0"/>
          <wp:positionH relativeFrom="page">
            <wp:posOffset>0</wp:posOffset>
          </wp:positionH>
          <wp:positionV relativeFrom="paragraph">
            <wp:posOffset>-9923145</wp:posOffset>
          </wp:positionV>
          <wp:extent cx="7564120" cy="892810"/>
          <wp:effectExtent l="0" t="0" r="0" b="2540"/>
          <wp:wrapNone/>
          <wp:docPr id="863832718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832718" name="Afbeelding 8638327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89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F9A58" w14:textId="0B0568FF" w:rsidR="00223146" w:rsidRDefault="007B3759" w:rsidP="00223146">
    <w:pPr>
      <w:pStyle w:val="Voettekst"/>
      <w:jc w:val="right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999AED0" wp14:editId="08F400D8">
          <wp:simplePos x="0" y="0"/>
          <wp:positionH relativeFrom="page">
            <wp:posOffset>-10633</wp:posOffset>
          </wp:positionH>
          <wp:positionV relativeFrom="paragraph">
            <wp:posOffset>-650875</wp:posOffset>
          </wp:positionV>
          <wp:extent cx="7583280" cy="1432782"/>
          <wp:effectExtent l="0" t="0" r="0" b="0"/>
          <wp:wrapNone/>
          <wp:docPr id="1354443541" name="Afbeelding 2" descr="Afbeelding met wit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4443541" name="Afbeelding 2" descr="Afbeelding met wit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80" cy="14327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FCE35" w14:textId="77777777" w:rsidR="00940AF2" w:rsidRDefault="00940AF2" w:rsidP="00B94C39">
      <w:r>
        <w:separator/>
      </w:r>
    </w:p>
  </w:footnote>
  <w:footnote w:type="continuationSeparator" w:id="0">
    <w:p w14:paraId="7BCE85F7" w14:textId="77777777" w:rsidR="00940AF2" w:rsidRDefault="00940AF2" w:rsidP="00B94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11A67" w14:textId="77777777" w:rsidR="004F2027" w:rsidRDefault="006E2290">
    <w:pPr>
      <w:pStyle w:val="Koptekst"/>
    </w:pPr>
    <w:r>
      <w:rPr>
        <w:noProof/>
        <w:lang w:eastAsia="nl-NL"/>
      </w:rPr>
      <w:pict w14:anchorId="5FF30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3672" o:spid="_x0000_s1026" type="#_x0000_t75" alt="" style="position:absolute;margin-left:0;margin-top:0;width:481.5pt;height:681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jabloon Word GRH 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FB5C2" w14:textId="3A4E3325" w:rsidR="004F2027" w:rsidRDefault="00223146" w:rsidP="000E2A05">
    <w:pPr>
      <w:pStyle w:val="Koptekst"/>
      <w:tabs>
        <w:tab w:val="clear" w:pos="4536"/>
        <w:tab w:val="clear" w:pos="9072"/>
        <w:tab w:val="right" w:pos="9638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4DF466E5" wp14:editId="000FE8EE">
          <wp:simplePos x="0" y="0"/>
          <wp:positionH relativeFrom="page">
            <wp:posOffset>20793</wp:posOffset>
          </wp:positionH>
          <wp:positionV relativeFrom="paragraph">
            <wp:posOffset>-473075</wp:posOffset>
          </wp:positionV>
          <wp:extent cx="7549116" cy="989265"/>
          <wp:effectExtent l="0" t="0" r="0" b="1905"/>
          <wp:wrapNone/>
          <wp:docPr id="1597313505" name="Afbeelding 1" descr="Afbeelding met tekst, Lettertype, wit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7313505" name="Afbeelding 1" descr="Afbeelding met tekst, Lettertype, wit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98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8EA"/>
    <w:multiLevelType w:val="hybridMultilevel"/>
    <w:tmpl w:val="54C0BA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A68A2"/>
    <w:multiLevelType w:val="hybridMultilevel"/>
    <w:tmpl w:val="C53052B2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F72EA"/>
    <w:multiLevelType w:val="hybridMultilevel"/>
    <w:tmpl w:val="2A402836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F33AA"/>
    <w:multiLevelType w:val="hybridMultilevel"/>
    <w:tmpl w:val="6FCEA690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7024">
    <w:abstractNumId w:val="2"/>
  </w:num>
  <w:num w:numId="2" w16cid:durableId="897666623">
    <w:abstractNumId w:val="3"/>
  </w:num>
  <w:num w:numId="3" w16cid:durableId="1114666342">
    <w:abstractNumId w:val="0"/>
  </w:num>
  <w:num w:numId="4" w16cid:durableId="329061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F2"/>
    <w:rsid w:val="00053C4C"/>
    <w:rsid w:val="0005539D"/>
    <w:rsid w:val="000D36C8"/>
    <w:rsid w:val="000E2A05"/>
    <w:rsid w:val="000E6AA8"/>
    <w:rsid w:val="00174B70"/>
    <w:rsid w:val="001E6DC2"/>
    <w:rsid w:val="00223146"/>
    <w:rsid w:val="00274571"/>
    <w:rsid w:val="0027491E"/>
    <w:rsid w:val="00280B21"/>
    <w:rsid w:val="00376CAC"/>
    <w:rsid w:val="003F0A33"/>
    <w:rsid w:val="00447620"/>
    <w:rsid w:val="00492491"/>
    <w:rsid w:val="004A7705"/>
    <w:rsid w:val="004F2027"/>
    <w:rsid w:val="00502257"/>
    <w:rsid w:val="0059042B"/>
    <w:rsid w:val="005922D6"/>
    <w:rsid w:val="005B626D"/>
    <w:rsid w:val="005C5443"/>
    <w:rsid w:val="005D1A0D"/>
    <w:rsid w:val="00634415"/>
    <w:rsid w:val="006379C9"/>
    <w:rsid w:val="00684165"/>
    <w:rsid w:val="006911E5"/>
    <w:rsid w:val="006C3CFF"/>
    <w:rsid w:val="006E2290"/>
    <w:rsid w:val="00700753"/>
    <w:rsid w:val="0072792F"/>
    <w:rsid w:val="007525B0"/>
    <w:rsid w:val="007B3759"/>
    <w:rsid w:val="00801E55"/>
    <w:rsid w:val="008B2612"/>
    <w:rsid w:val="00940AF2"/>
    <w:rsid w:val="00952139"/>
    <w:rsid w:val="00956059"/>
    <w:rsid w:val="0096767A"/>
    <w:rsid w:val="009A0A9D"/>
    <w:rsid w:val="00A80BC0"/>
    <w:rsid w:val="00AA4E15"/>
    <w:rsid w:val="00B173C7"/>
    <w:rsid w:val="00B175E1"/>
    <w:rsid w:val="00B467ED"/>
    <w:rsid w:val="00B756E7"/>
    <w:rsid w:val="00B92FC7"/>
    <w:rsid w:val="00B94C39"/>
    <w:rsid w:val="00C2746F"/>
    <w:rsid w:val="00D15AF1"/>
    <w:rsid w:val="00D920F7"/>
    <w:rsid w:val="00D95041"/>
    <w:rsid w:val="00E56958"/>
    <w:rsid w:val="00E73205"/>
    <w:rsid w:val="00EC7696"/>
    <w:rsid w:val="00F970FC"/>
    <w:rsid w:val="00FB5E4B"/>
    <w:rsid w:val="00FB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E21F0"/>
  <w15:docId w15:val="{2EC5276D-0FB2-44AA-9090-A0813972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7696"/>
    <w:pPr>
      <w:spacing w:line="360" w:lineRule="auto"/>
    </w:pPr>
    <w:rPr>
      <w:rFonts w:ascii="Titillium Web" w:hAnsi="Titillium Web"/>
      <w:color w:val="000000" w:themeColor="text1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D1A0D"/>
    <w:pPr>
      <w:keepNext/>
      <w:keepLines/>
      <w:spacing w:before="240" w:after="480"/>
      <w:outlineLvl w:val="0"/>
    </w:pPr>
    <w:rPr>
      <w:rFonts w:ascii="Titillium Web Black" w:eastAsiaTheme="majorEastAsia" w:hAnsi="Titillium Web Black" w:cstheme="majorBidi"/>
      <w:color w:val="013062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D1A0D"/>
    <w:pPr>
      <w:keepNext/>
      <w:keepLines/>
      <w:spacing w:before="360" w:after="120"/>
      <w:outlineLvl w:val="1"/>
    </w:pPr>
    <w:rPr>
      <w:rFonts w:eastAsiaTheme="majorEastAsia" w:cstheme="majorBidi"/>
      <w:b/>
      <w:color w:val="013062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D1A0D"/>
    <w:pPr>
      <w:keepNext/>
      <w:keepLines/>
      <w:spacing w:before="200"/>
      <w:outlineLvl w:val="2"/>
    </w:pPr>
    <w:rPr>
      <w:rFonts w:eastAsiaTheme="majorEastAsia" w:cstheme="majorBidi"/>
      <w:b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C769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C76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D1A0D"/>
    <w:rPr>
      <w:rFonts w:ascii="Titillium Web Black" w:eastAsiaTheme="majorEastAsia" w:hAnsi="Titillium Web Black" w:cstheme="majorBidi"/>
      <w:color w:val="013062"/>
      <w:sz w:val="4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D1A0D"/>
    <w:rPr>
      <w:rFonts w:ascii="Titillium Web" w:eastAsiaTheme="majorEastAsia" w:hAnsi="Titillium Web" w:cstheme="majorBidi"/>
      <w:b/>
      <w:color w:val="013062"/>
      <w:sz w:val="28"/>
      <w:szCs w:val="26"/>
    </w:rPr>
  </w:style>
  <w:style w:type="paragraph" w:customStyle="1" w:styleId="Stijl1">
    <w:name w:val="Stijl1"/>
    <w:basedOn w:val="Kop1"/>
    <w:next w:val="Standaard"/>
    <w:link w:val="Stijl1Char"/>
    <w:qFormat/>
    <w:rsid w:val="00EC7696"/>
  </w:style>
  <w:style w:type="paragraph" w:customStyle="1" w:styleId="Stijl2">
    <w:name w:val="Stijl2"/>
    <w:basedOn w:val="Kop2"/>
    <w:link w:val="Stijl2Char"/>
    <w:qFormat/>
    <w:rsid w:val="00B175E1"/>
    <w:rPr>
      <w:b w:val="0"/>
    </w:rPr>
  </w:style>
  <w:style w:type="character" w:customStyle="1" w:styleId="Stijl1Char">
    <w:name w:val="Stijl1 Char"/>
    <w:basedOn w:val="Kop1Char"/>
    <w:link w:val="Stijl1"/>
    <w:rsid w:val="00EC7696"/>
    <w:rPr>
      <w:rFonts w:ascii="Titillium Web Black" w:eastAsiaTheme="majorEastAsia" w:hAnsi="Titillium Web Black" w:cstheme="majorBidi"/>
      <w:color w:val="013062"/>
      <w:sz w:val="4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D1A0D"/>
    <w:rPr>
      <w:rFonts w:ascii="Titillium Web" w:eastAsiaTheme="majorEastAsia" w:hAnsi="Titillium Web" w:cstheme="majorBidi"/>
      <w:b/>
      <w:color w:val="000000" w:themeColor="text1"/>
      <w:sz w:val="24"/>
      <w:szCs w:val="24"/>
    </w:rPr>
  </w:style>
  <w:style w:type="character" w:customStyle="1" w:styleId="Stijl2Char">
    <w:name w:val="Stijl2 Char"/>
    <w:basedOn w:val="Kop2Char"/>
    <w:link w:val="Stijl2"/>
    <w:rsid w:val="00B175E1"/>
    <w:rPr>
      <w:rFonts w:ascii="Titillium Web" w:eastAsiaTheme="majorEastAsia" w:hAnsi="Titillium Web" w:cstheme="majorBidi"/>
      <w:b w:val="0"/>
      <w:color w:val="013062"/>
      <w:sz w:val="28"/>
      <w:szCs w:val="26"/>
    </w:rPr>
  </w:style>
  <w:style w:type="paragraph" w:customStyle="1" w:styleId="Stijl3">
    <w:name w:val="Stijl3"/>
    <w:basedOn w:val="Kop3"/>
    <w:link w:val="Stijl3Char"/>
    <w:qFormat/>
    <w:rsid w:val="00B175E1"/>
    <w:rPr>
      <w:b w:val="0"/>
    </w:rPr>
  </w:style>
  <w:style w:type="character" w:customStyle="1" w:styleId="Kop4Char">
    <w:name w:val="Kop 4 Char"/>
    <w:basedOn w:val="Standaardalinea-lettertype"/>
    <w:link w:val="Kop4"/>
    <w:uiPriority w:val="9"/>
    <w:rsid w:val="00EC7696"/>
    <w:rPr>
      <w:rFonts w:ascii="Titillium Web" w:eastAsiaTheme="majorEastAsia" w:hAnsi="Titillium Web" w:cstheme="majorBidi"/>
      <w:i/>
      <w:iCs/>
      <w:color w:val="000000" w:themeColor="text1"/>
      <w:sz w:val="22"/>
    </w:rPr>
  </w:style>
  <w:style w:type="character" w:customStyle="1" w:styleId="Stijl3Char">
    <w:name w:val="Stijl3 Char"/>
    <w:basedOn w:val="Kop3Char"/>
    <w:link w:val="Stijl3"/>
    <w:rsid w:val="00B175E1"/>
    <w:rPr>
      <w:rFonts w:ascii="Titillium Web" w:eastAsiaTheme="majorEastAsia" w:hAnsi="Titillium Web" w:cstheme="majorBidi"/>
      <w:b w:val="0"/>
      <w:color w:val="000000" w:themeColor="text1"/>
      <w:sz w:val="24"/>
      <w:szCs w:val="24"/>
    </w:rPr>
  </w:style>
  <w:style w:type="paragraph" w:customStyle="1" w:styleId="Stijl4">
    <w:name w:val="Stijl4"/>
    <w:basedOn w:val="Kop4"/>
    <w:link w:val="Stijl4Char"/>
    <w:qFormat/>
    <w:rsid w:val="00EC7696"/>
    <w:rPr>
      <w:sz w:val="24"/>
    </w:rPr>
  </w:style>
  <w:style w:type="character" w:customStyle="1" w:styleId="Stijl4Char">
    <w:name w:val="Stijl4 Char"/>
    <w:basedOn w:val="Kop4Char"/>
    <w:link w:val="Stijl4"/>
    <w:rsid w:val="00EC7696"/>
    <w:rPr>
      <w:rFonts w:ascii="Titillium Web" w:eastAsiaTheme="majorEastAsia" w:hAnsi="Titillium Web" w:cstheme="majorBidi"/>
      <w:i/>
      <w:iCs/>
      <w:color w:val="000000" w:themeColor="text1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Normaalweb">
    <w:name w:val="Normal (Web)"/>
    <w:basedOn w:val="Standaard"/>
    <w:uiPriority w:val="99"/>
    <w:semiHidden/>
    <w:unhideWhenUsed/>
    <w:rsid w:val="00B94C3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EC7696"/>
    <w:rPr>
      <w:rFonts w:asciiTheme="minorHAnsi" w:eastAsiaTheme="minorEastAsia" w:hAnsiTheme="minorHAnsi"/>
      <w:sz w:val="22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C7696"/>
    <w:rPr>
      <w:rFonts w:asciiTheme="minorHAnsi" w:eastAsiaTheme="minorEastAsia" w:hAnsiTheme="minorHAnsi"/>
      <w:sz w:val="2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2A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2A05"/>
    <w:rPr>
      <w:rFonts w:ascii="Tahoma" w:hAnsi="Tahoma" w:cs="Tahoma"/>
      <w:color w:val="000000" w:themeColor="text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4E15"/>
    <w:pPr>
      <w:spacing w:before="200" w:after="360" w:line="240" w:lineRule="auto"/>
      <w:contextualSpacing/>
    </w:pPr>
    <w:rPr>
      <w:rFonts w:ascii="Titillium Web Black" w:eastAsiaTheme="majorEastAsia" w:hAnsi="Titillium Web Black" w:cstheme="majorBidi"/>
      <w:color w:val="002060"/>
      <w:spacing w:val="5"/>
      <w:kern w:val="28"/>
      <w:sz w:val="7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4E15"/>
    <w:rPr>
      <w:rFonts w:ascii="Titillium Web Black" w:eastAsiaTheme="majorEastAsia" w:hAnsi="Titillium Web Black" w:cstheme="majorBidi"/>
      <w:color w:val="002060"/>
      <w:spacing w:val="5"/>
      <w:kern w:val="28"/>
      <w:sz w:val="7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5AF1"/>
    <w:pPr>
      <w:numPr>
        <w:ilvl w:val="1"/>
      </w:numPr>
      <w:spacing w:before="520"/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5AF1"/>
    <w:rPr>
      <w:rFonts w:ascii="Titillium Web" w:eastAsiaTheme="majorEastAsia" w:hAnsi="Titillium Web" w:cstheme="majorBidi"/>
      <w:b/>
      <w:iCs/>
      <w:color w:val="000000" w:themeColor="text1"/>
      <w:spacing w:val="15"/>
      <w:sz w:val="32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C7696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styleId="Subtielebenadrukking">
    <w:name w:val="Subtle Emphasis"/>
    <w:basedOn w:val="Standaardalinea-lettertype"/>
    <w:uiPriority w:val="19"/>
    <w:qFormat/>
    <w:rsid w:val="00EC7696"/>
    <w:rPr>
      <w:i/>
      <w:iCs/>
      <w:color w:val="404040" w:themeColor="text1" w:themeTint="BF"/>
      <w:lang w:val="nl-NL"/>
    </w:rPr>
  </w:style>
  <w:style w:type="character" w:styleId="Nadruk">
    <w:name w:val="Emphasis"/>
    <w:basedOn w:val="Standaardalinea-lettertype"/>
    <w:uiPriority w:val="20"/>
    <w:qFormat/>
    <w:rsid w:val="00EC7696"/>
    <w:rPr>
      <w:i/>
      <w:iCs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EC7696"/>
    <w:rPr>
      <w:i/>
      <w:iCs/>
      <w:color w:val="4472C4" w:themeColor="accent1"/>
      <w:lang w:val="nl-NL"/>
    </w:rPr>
  </w:style>
  <w:style w:type="character" w:styleId="Zwaar">
    <w:name w:val="Strong"/>
    <w:basedOn w:val="Standaardalinea-lettertype"/>
    <w:uiPriority w:val="22"/>
    <w:qFormat/>
    <w:rsid w:val="0059042B"/>
    <w:rPr>
      <w:rFonts w:ascii="Titillium Web" w:hAnsi="Titillium Web"/>
      <w:b/>
      <w:bCs/>
      <w:i w:val="0"/>
      <w:sz w:val="24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EC769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C7696"/>
    <w:rPr>
      <w:rFonts w:ascii="Titillium Web" w:hAnsi="Titillium Web"/>
      <w:i/>
      <w:iCs/>
      <w:color w:val="404040" w:themeColor="text1" w:themeTint="BF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C76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C7696"/>
    <w:rPr>
      <w:rFonts w:ascii="Titillium Web" w:hAnsi="Titillium Web"/>
      <w:i/>
      <w:iCs/>
      <w:color w:val="4472C4" w:themeColor="accent1"/>
      <w:sz w:val="22"/>
    </w:rPr>
  </w:style>
  <w:style w:type="character" w:styleId="Subtieleverwijzing">
    <w:name w:val="Subtle Reference"/>
    <w:basedOn w:val="Standaardalinea-lettertype"/>
    <w:uiPriority w:val="31"/>
    <w:qFormat/>
    <w:rsid w:val="00EC7696"/>
    <w:rPr>
      <w:smallCaps/>
      <w:color w:val="5A5A5A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EC7696"/>
    <w:rPr>
      <w:b/>
      <w:bCs/>
      <w:smallCaps/>
      <w:color w:val="4472C4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qFormat/>
    <w:rsid w:val="00EC7696"/>
    <w:rPr>
      <w:b/>
      <w:bCs/>
      <w:i/>
      <w:iCs/>
      <w:spacing w:val="5"/>
      <w:lang w:val="nl-NL"/>
    </w:rPr>
  </w:style>
  <w:style w:type="paragraph" w:styleId="Lijstalinea">
    <w:name w:val="List Paragraph"/>
    <w:basedOn w:val="Standaard"/>
    <w:uiPriority w:val="34"/>
    <w:qFormat/>
    <w:rsid w:val="00EC769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379C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7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7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215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8379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4425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9884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em.rijssen-holten.nl/page/page/5d9709dc441f9c38da3d13ef?previewDocument=651aaba7e1c5382cc997d27b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s01\usr\mb005\Desktop\basissjabloon+memo+RH+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0FDD6981F84687A6FA88C82305B0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A83086-D57A-430D-98DC-2F2C649743F6}"/>
      </w:docPartPr>
      <w:docPartBody>
        <w:p w:rsidR="00AA1F0B" w:rsidRDefault="00AA1F0B">
          <w:pPr>
            <w:pStyle w:val="AB0FDD6981F84687A6FA88C82305B04D"/>
          </w:pPr>
          <w:r>
            <w:rPr>
              <w:color w:val="4472C4" w:themeColor="accent1"/>
            </w:rPr>
            <w:t>[Geef de naam van de auteur op]</w:t>
          </w:r>
        </w:p>
      </w:docPartBody>
    </w:docPart>
    <w:docPart>
      <w:docPartPr>
        <w:name w:val="10803B689E7444B38522DD1EE49161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BA3A78-F3D4-4F0C-AC14-C86D88809764}"/>
      </w:docPartPr>
      <w:docPartBody>
        <w:p w:rsidR="00AA1F0B" w:rsidRDefault="00AA1F0B">
          <w:pPr>
            <w:pStyle w:val="10803B689E7444B38522DD1EE49161A4"/>
          </w:pPr>
          <w:r>
            <w:rPr>
              <w:color w:val="4472C4" w:themeColor="accent1"/>
            </w:rPr>
            <w:t>[Kies de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 Black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0B"/>
    <w:rsid w:val="00AA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B0FDD6981F84687A6FA88C82305B04D">
    <w:name w:val="AB0FDD6981F84687A6FA88C82305B04D"/>
  </w:style>
  <w:style w:type="paragraph" w:customStyle="1" w:styleId="10803B689E7444B38522DD1EE49161A4">
    <w:name w:val="10803B689E7444B38522DD1EE49161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24ED7-F259-4A5D-850E-BFA45D48A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basissjabloon+memo+RH+2023</Template>
  <TotalTime>46</TotalTime>
  <Pages>2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van dit document</vt:lpstr>
    </vt:vector>
  </TitlesOfParts>
  <Manager/>
  <Company>Gemeente Rijssen-Holten</Company>
  <LinksUpToDate>false</LinksUpToDate>
  <CharactersWithSpaces>586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van dit document</dc:title>
  <dc:subject>Ondertitel</dc:subject>
  <dc:creator>Gemeente Rijssen-Holten</dc:creator>
  <cp:keywords/>
  <dc:description/>
  <cp:lastModifiedBy>Marije Koens - ten Berge</cp:lastModifiedBy>
  <cp:revision>3</cp:revision>
  <dcterms:created xsi:type="dcterms:W3CDTF">2023-12-13T14:35:00Z</dcterms:created>
  <dcterms:modified xsi:type="dcterms:W3CDTF">2023-12-13T15:29:00Z</dcterms:modified>
  <cp:category/>
</cp:coreProperties>
</file>